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8965E" w14:textId="77777777" w:rsidR="00EA102C" w:rsidRDefault="00EA102C" w:rsidP="00425BC2">
      <w:pPr>
        <w:shd w:val="clear" w:color="auto" w:fill="FFFFFF"/>
        <w:rPr>
          <w:rFonts w:ascii="Segoe UI Semibold" w:hAnsi="Segoe UI Semibold" w:cs="Segoe UI Semibold"/>
          <w:color w:val="000000"/>
          <w:sz w:val="18"/>
          <w:szCs w:val="18"/>
          <w:shd w:val="clear" w:color="auto" w:fill="FFFFFF"/>
        </w:rPr>
      </w:pPr>
    </w:p>
    <w:p w14:paraId="386D59E8" w14:textId="77777777" w:rsidR="0024164A" w:rsidRPr="003031DD" w:rsidRDefault="0024164A" w:rsidP="0024164A">
      <w:pPr>
        <w:jc w:val="center"/>
        <w:rPr>
          <w:rFonts w:ascii="Arial" w:hAnsi="Arial" w:cs="Arial"/>
          <w:b/>
          <w:sz w:val="30"/>
          <w:szCs w:val="30"/>
        </w:rPr>
      </w:pPr>
      <w:r w:rsidRPr="003031DD">
        <w:rPr>
          <w:rFonts w:ascii="Arial" w:hAnsi="Arial" w:cs="Arial"/>
          <w:b/>
          <w:sz w:val="30"/>
          <w:szCs w:val="30"/>
        </w:rPr>
        <w:t>Sprechzeiten der hauptamtlichen Lehrkräfte</w:t>
      </w:r>
    </w:p>
    <w:tbl>
      <w:tblPr>
        <w:tblpPr w:leftFromText="141" w:rightFromText="141" w:vertAnchor="text" w:horzAnchor="margin" w:tblpY="431"/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4"/>
        <w:gridCol w:w="1807"/>
        <w:gridCol w:w="2265"/>
        <w:gridCol w:w="1960"/>
      </w:tblGrid>
      <w:tr w:rsidR="00161114" w:rsidRPr="00406DB6" w14:paraId="2B588961" w14:textId="77777777" w:rsidTr="007E3F2A">
        <w:trPr>
          <w:trHeight w:val="464"/>
        </w:trPr>
        <w:tc>
          <w:tcPr>
            <w:tcW w:w="3464" w:type="dxa"/>
            <w:shd w:val="clear" w:color="auto" w:fill="C0C0C0"/>
            <w:vAlign w:val="center"/>
          </w:tcPr>
          <w:p w14:paraId="561EF73E" w14:textId="77777777" w:rsidR="00161114" w:rsidRPr="00406DB6" w:rsidRDefault="00161114" w:rsidP="005474A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6DB6">
              <w:rPr>
                <w:rFonts w:ascii="Arial" w:hAnsi="Arial" w:cs="Arial"/>
                <w:b/>
                <w:sz w:val="24"/>
                <w:szCs w:val="24"/>
              </w:rPr>
              <w:t>Lehrkraft</w:t>
            </w:r>
          </w:p>
        </w:tc>
        <w:tc>
          <w:tcPr>
            <w:tcW w:w="1807" w:type="dxa"/>
            <w:shd w:val="clear" w:color="auto" w:fill="C0C0C0"/>
            <w:vAlign w:val="center"/>
          </w:tcPr>
          <w:p w14:paraId="7CFFD6D1" w14:textId="77777777" w:rsidR="00161114" w:rsidRPr="00406DB6" w:rsidRDefault="00161114" w:rsidP="005474A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6DB6">
              <w:rPr>
                <w:rFonts w:ascii="Arial" w:hAnsi="Arial" w:cs="Arial"/>
                <w:b/>
                <w:sz w:val="24"/>
                <w:szCs w:val="24"/>
              </w:rPr>
              <w:t>Tag</w:t>
            </w:r>
          </w:p>
        </w:tc>
        <w:tc>
          <w:tcPr>
            <w:tcW w:w="2265" w:type="dxa"/>
            <w:shd w:val="clear" w:color="auto" w:fill="C0C0C0"/>
            <w:vAlign w:val="center"/>
          </w:tcPr>
          <w:p w14:paraId="7DE11332" w14:textId="2DEBB4A2" w:rsidR="00161114" w:rsidRPr="00406DB6" w:rsidRDefault="00161114" w:rsidP="005474A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6DB6">
              <w:rPr>
                <w:rFonts w:ascii="Arial" w:hAnsi="Arial" w:cs="Arial"/>
                <w:b/>
                <w:sz w:val="24"/>
                <w:szCs w:val="24"/>
              </w:rPr>
              <w:t>Uhrzeit</w:t>
            </w:r>
          </w:p>
        </w:tc>
        <w:tc>
          <w:tcPr>
            <w:tcW w:w="1960" w:type="dxa"/>
            <w:shd w:val="clear" w:color="auto" w:fill="C0C0C0"/>
            <w:vAlign w:val="center"/>
          </w:tcPr>
          <w:p w14:paraId="3EAA6E5C" w14:textId="77777777" w:rsidR="00161114" w:rsidRPr="00406DB6" w:rsidRDefault="00161114" w:rsidP="005474A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6DB6">
              <w:rPr>
                <w:rFonts w:ascii="Arial" w:hAnsi="Arial" w:cs="Arial"/>
                <w:b/>
                <w:sz w:val="24"/>
                <w:szCs w:val="24"/>
              </w:rPr>
              <w:t>Raum</w:t>
            </w:r>
          </w:p>
        </w:tc>
      </w:tr>
      <w:tr w:rsidR="00161114" w:rsidRPr="00406DB6" w14:paraId="6BA6EEE3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657C8B0E" w14:textId="6FC360B9" w:rsidR="00161114" w:rsidRPr="00295AC1" w:rsidRDefault="00161114" w:rsidP="00295AC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9A6DF8">
              <w:rPr>
                <w:rFonts w:ascii="Arial" w:hAnsi="Arial" w:cs="Arial"/>
                <w:b/>
                <w:sz w:val="24"/>
                <w:szCs w:val="24"/>
              </w:rPr>
              <w:t>s</w:t>
            </w:r>
            <w:r>
              <w:rPr>
                <w:rFonts w:ascii="Arial" w:hAnsi="Arial" w:cs="Arial"/>
                <w:b/>
                <w:sz w:val="24"/>
                <w:szCs w:val="24"/>
              </w:rPr>
              <w:t>hirova-Pöllinger Aygul</w:t>
            </w:r>
          </w:p>
        </w:tc>
        <w:tc>
          <w:tcPr>
            <w:tcW w:w="1807" w:type="dxa"/>
            <w:vAlign w:val="center"/>
          </w:tcPr>
          <w:p w14:paraId="75EF9031" w14:textId="6547468B" w:rsidR="00161114" w:rsidRPr="00295AC1" w:rsidRDefault="0007542E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Freitag</w:t>
            </w:r>
          </w:p>
        </w:tc>
        <w:tc>
          <w:tcPr>
            <w:tcW w:w="2265" w:type="dxa"/>
            <w:vAlign w:val="center"/>
          </w:tcPr>
          <w:p w14:paraId="027BAE87" w14:textId="15602CDE" w:rsidR="00161114" w:rsidRPr="00295AC1" w:rsidRDefault="0007542E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11.15 – 12.00</w:t>
            </w:r>
          </w:p>
        </w:tc>
        <w:tc>
          <w:tcPr>
            <w:tcW w:w="1960" w:type="dxa"/>
            <w:vAlign w:val="center"/>
          </w:tcPr>
          <w:p w14:paraId="5DE314EF" w14:textId="19C20EF3" w:rsidR="00161114" w:rsidRPr="00976AF1" w:rsidRDefault="008559C8" w:rsidP="00295AC1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C94707" w:rsidRPr="00406DB6" w14:paraId="50E6233C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36D155F7" w14:textId="557D2D64" w:rsidR="00C94707" w:rsidRDefault="00C94707" w:rsidP="00295AC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Beller Irene</w:t>
            </w:r>
          </w:p>
        </w:tc>
        <w:tc>
          <w:tcPr>
            <w:tcW w:w="1807" w:type="dxa"/>
            <w:vAlign w:val="center"/>
          </w:tcPr>
          <w:p w14:paraId="17DBBE1F" w14:textId="3D2E76DC" w:rsidR="00C94707" w:rsidRPr="00295AC1" w:rsidRDefault="0007542E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Donnerstag</w:t>
            </w:r>
          </w:p>
        </w:tc>
        <w:tc>
          <w:tcPr>
            <w:tcW w:w="2265" w:type="dxa"/>
            <w:vAlign w:val="center"/>
          </w:tcPr>
          <w:p w14:paraId="6419797C" w14:textId="3F783B3B" w:rsidR="00C94707" w:rsidRPr="00295AC1" w:rsidRDefault="0007542E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11.15 – 12.00</w:t>
            </w:r>
          </w:p>
        </w:tc>
        <w:tc>
          <w:tcPr>
            <w:tcW w:w="1960" w:type="dxa"/>
            <w:vAlign w:val="center"/>
          </w:tcPr>
          <w:p w14:paraId="40567C2A" w14:textId="1B44FEB5" w:rsidR="00C94707" w:rsidRPr="00976AF1" w:rsidRDefault="008559C8" w:rsidP="00295AC1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A6130F" w:rsidRPr="00406DB6" w14:paraId="3E03E90B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7E9B0C6D" w14:textId="77777777" w:rsidR="00A6130F" w:rsidRPr="00295AC1" w:rsidRDefault="00A6130F" w:rsidP="00295AC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95AC1">
              <w:rPr>
                <w:rFonts w:ascii="Arial" w:hAnsi="Arial" w:cs="Arial"/>
                <w:b/>
                <w:sz w:val="24"/>
                <w:szCs w:val="24"/>
              </w:rPr>
              <w:t>Beranek Monika</w:t>
            </w:r>
          </w:p>
        </w:tc>
        <w:tc>
          <w:tcPr>
            <w:tcW w:w="4072" w:type="dxa"/>
            <w:gridSpan w:val="2"/>
            <w:vAlign w:val="center"/>
          </w:tcPr>
          <w:p w14:paraId="1D38A8A9" w14:textId="1ABE0A2E" w:rsidR="00A6130F" w:rsidRPr="00295AC1" w:rsidRDefault="0007542E" w:rsidP="00295AC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Nach Vereinbarung</w:t>
            </w:r>
          </w:p>
        </w:tc>
        <w:tc>
          <w:tcPr>
            <w:tcW w:w="1960" w:type="dxa"/>
            <w:vAlign w:val="center"/>
          </w:tcPr>
          <w:p w14:paraId="4167202D" w14:textId="77777777" w:rsidR="00071FB2" w:rsidRDefault="008559C8" w:rsidP="00295AC1">
            <w:pPr>
              <w:jc w:val="center"/>
              <w:rPr>
                <w:rFonts w:ascii="Arial" w:hAnsi="Arial" w:cs="Arial"/>
                <w:sz w:val="16"/>
              </w:rPr>
            </w:pPr>
            <w:r w:rsidRPr="008559C8">
              <w:rPr>
                <w:rFonts w:ascii="Arial" w:hAnsi="Arial" w:cs="Arial"/>
                <w:sz w:val="16"/>
                <w:szCs w:val="16"/>
              </w:rPr>
              <w:t>Büro</w:t>
            </w:r>
            <w:r w:rsidR="00071FB2" w:rsidRPr="008559C8">
              <w:rPr>
                <w:rFonts w:ascii="Arial" w:hAnsi="Arial" w:cs="Arial"/>
                <w:sz w:val="16"/>
              </w:rPr>
              <w:t xml:space="preserve"> </w:t>
            </w:r>
          </w:p>
          <w:p w14:paraId="21AB2700" w14:textId="7FA6E9E0" w:rsidR="00A6130F" w:rsidRPr="008559C8" w:rsidRDefault="00071FB2" w:rsidP="00295A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559C8">
              <w:rPr>
                <w:rFonts w:ascii="Arial" w:hAnsi="Arial" w:cs="Arial"/>
                <w:sz w:val="16"/>
              </w:rPr>
              <w:t>stellvertr</w:t>
            </w:r>
            <w:proofErr w:type="spellEnd"/>
            <w:r w:rsidRPr="008559C8">
              <w:rPr>
                <w:rFonts w:ascii="Arial" w:hAnsi="Arial" w:cs="Arial"/>
                <w:sz w:val="16"/>
              </w:rPr>
              <w:t>.</w:t>
            </w:r>
            <w:r>
              <w:rPr>
                <w:rFonts w:ascii="Arial" w:hAnsi="Arial" w:cs="Arial"/>
                <w:sz w:val="16"/>
              </w:rPr>
              <w:t xml:space="preserve"> </w:t>
            </w:r>
            <w:r w:rsidR="008559C8" w:rsidRPr="008559C8">
              <w:rPr>
                <w:rFonts w:ascii="Arial" w:hAnsi="Arial" w:cs="Arial"/>
                <w:sz w:val="16"/>
                <w:szCs w:val="16"/>
              </w:rPr>
              <w:t>Schulleitung</w:t>
            </w:r>
          </w:p>
        </w:tc>
      </w:tr>
      <w:tr w:rsidR="008559C8" w:rsidRPr="00406DB6" w14:paraId="2F943DB4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37100DC2" w14:textId="77777777" w:rsidR="008559C8" w:rsidRPr="00295AC1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95AC1">
              <w:rPr>
                <w:rFonts w:ascii="Arial" w:hAnsi="Arial" w:cs="Arial"/>
                <w:b/>
                <w:sz w:val="24"/>
                <w:szCs w:val="24"/>
              </w:rPr>
              <w:t>Bösl Martina</w:t>
            </w:r>
          </w:p>
        </w:tc>
        <w:tc>
          <w:tcPr>
            <w:tcW w:w="1807" w:type="dxa"/>
            <w:vAlign w:val="center"/>
          </w:tcPr>
          <w:p w14:paraId="7DEC9F3E" w14:textId="51D4EFC6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Freitag</w:t>
            </w:r>
          </w:p>
        </w:tc>
        <w:tc>
          <w:tcPr>
            <w:tcW w:w="2265" w:type="dxa"/>
            <w:vAlign w:val="center"/>
          </w:tcPr>
          <w:p w14:paraId="79A61092" w14:textId="546EAEB8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10.30 – 11.15 </w:t>
            </w:r>
          </w:p>
        </w:tc>
        <w:tc>
          <w:tcPr>
            <w:tcW w:w="1960" w:type="dxa"/>
          </w:tcPr>
          <w:p w14:paraId="72D6A566" w14:textId="4E2B3B54" w:rsidR="008559C8" w:rsidRPr="00295AC1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A4C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0B7418F7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030D22B5" w14:textId="77777777" w:rsidR="008559C8" w:rsidRPr="00295AC1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95AC1">
              <w:rPr>
                <w:rFonts w:ascii="Arial" w:hAnsi="Arial" w:cs="Arial"/>
                <w:b/>
                <w:sz w:val="24"/>
                <w:szCs w:val="24"/>
              </w:rPr>
              <w:t>Bruhn Dominik</w:t>
            </w:r>
          </w:p>
        </w:tc>
        <w:tc>
          <w:tcPr>
            <w:tcW w:w="1807" w:type="dxa"/>
            <w:vAlign w:val="center"/>
          </w:tcPr>
          <w:p w14:paraId="29F92570" w14:textId="1D4B4AC0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Donnerstag</w:t>
            </w:r>
          </w:p>
        </w:tc>
        <w:tc>
          <w:tcPr>
            <w:tcW w:w="2265" w:type="dxa"/>
            <w:vAlign w:val="center"/>
          </w:tcPr>
          <w:p w14:paraId="561E0F8F" w14:textId="703480A2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11.15 – 12.00</w:t>
            </w:r>
          </w:p>
        </w:tc>
        <w:tc>
          <w:tcPr>
            <w:tcW w:w="1960" w:type="dxa"/>
          </w:tcPr>
          <w:p w14:paraId="5A47B192" w14:textId="6B8FF1C9" w:rsidR="008559C8" w:rsidRPr="00295AC1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A4C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110CA526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6D23C386" w14:textId="500E5052" w:rsidR="008559C8" w:rsidRPr="00295AC1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Eschbach Miriam</w:t>
            </w:r>
          </w:p>
        </w:tc>
        <w:tc>
          <w:tcPr>
            <w:tcW w:w="1807" w:type="dxa"/>
            <w:vAlign w:val="center"/>
          </w:tcPr>
          <w:p w14:paraId="1010E78A" w14:textId="51B49609" w:rsidR="008559C8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Dienstag</w:t>
            </w:r>
          </w:p>
        </w:tc>
        <w:tc>
          <w:tcPr>
            <w:tcW w:w="2265" w:type="dxa"/>
            <w:vAlign w:val="center"/>
          </w:tcPr>
          <w:p w14:paraId="738F5659" w14:textId="2BE21B0B" w:rsidR="008559C8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12.00 – 12.45</w:t>
            </w:r>
          </w:p>
        </w:tc>
        <w:tc>
          <w:tcPr>
            <w:tcW w:w="1960" w:type="dxa"/>
          </w:tcPr>
          <w:p w14:paraId="5CF07D88" w14:textId="0C3B97EB" w:rsidR="008559C8" w:rsidRPr="00B2069D" w:rsidRDefault="008559C8" w:rsidP="008559C8">
            <w:pPr>
              <w:jc w:val="center"/>
              <w:rPr>
                <w:rFonts w:ascii="Arial" w:hAnsi="Arial" w:cs="Arial"/>
                <w:szCs w:val="24"/>
              </w:rPr>
            </w:pPr>
            <w:r w:rsidRPr="00D56A4C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3F51F2D3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19338A6B" w14:textId="77777777" w:rsidR="008559C8" w:rsidRPr="0067334E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7334E">
              <w:rPr>
                <w:rFonts w:ascii="Arial" w:hAnsi="Arial" w:cs="Arial"/>
                <w:b/>
                <w:sz w:val="24"/>
                <w:szCs w:val="24"/>
              </w:rPr>
              <w:t>Handwerker Martin</w:t>
            </w:r>
          </w:p>
        </w:tc>
        <w:tc>
          <w:tcPr>
            <w:tcW w:w="1807" w:type="dxa"/>
            <w:vAlign w:val="center"/>
          </w:tcPr>
          <w:p w14:paraId="6951DB33" w14:textId="5F77FB53" w:rsidR="008559C8" w:rsidRPr="0067334E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Freitag</w:t>
            </w:r>
          </w:p>
        </w:tc>
        <w:tc>
          <w:tcPr>
            <w:tcW w:w="2265" w:type="dxa"/>
            <w:vAlign w:val="center"/>
          </w:tcPr>
          <w:p w14:paraId="04531371" w14:textId="5661E4AB" w:rsidR="008559C8" w:rsidRPr="0067334E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9.30 – 10.15</w:t>
            </w:r>
          </w:p>
        </w:tc>
        <w:tc>
          <w:tcPr>
            <w:tcW w:w="1960" w:type="dxa"/>
          </w:tcPr>
          <w:p w14:paraId="021D7659" w14:textId="653FDB6D" w:rsidR="008559C8" w:rsidRPr="00295AC1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A4C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475A2D23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45DD4EDD" w14:textId="77777777" w:rsidR="008559C8" w:rsidRPr="00295AC1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Hanseder Anja</w:t>
            </w:r>
          </w:p>
        </w:tc>
        <w:tc>
          <w:tcPr>
            <w:tcW w:w="1807" w:type="dxa"/>
            <w:vAlign w:val="center"/>
          </w:tcPr>
          <w:p w14:paraId="56274655" w14:textId="3920353A" w:rsidR="008559C8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Montag</w:t>
            </w:r>
          </w:p>
        </w:tc>
        <w:tc>
          <w:tcPr>
            <w:tcW w:w="2265" w:type="dxa"/>
            <w:vAlign w:val="center"/>
          </w:tcPr>
          <w:p w14:paraId="3BC200BF" w14:textId="0092DCC7" w:rsidR="008559C8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10.30 -11.15</w:t>
            </w:r>
          </w:p>
        </w:tc>
        <w:tc>
          <w:tcPr>
            <w:tcW w:w="1960" w:type="dxa"/>
          </w:tcPr>
          <w:p w14:paraId="1CA37F5F" w14:textId="5DD1C242" w:rsidR="008559C8" w:rsidRPr="00295AC1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A4C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6A108B93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69827872" w14:textId="77777777" w:rsidR="008559C8" w:rsidRPr="00295AC1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95AC1">
              <w:rPr>
                <w:rFonts w:ascii="Arial" w:hAnsi="Arial" w:cs="Arial"/>
                <w:b/>
                <w:sz w:val="24"/>
                <w:szCs w:val="24"/>
              </w:rPr>
              <w:t>Hofrichter Sabine</w:t>
            </w:r>
          </w:p>
        </w:tc>
        <w:tc>
          <w:tcPr>
            <w:tcW w:w="1807" w:type="dxa"/>
            <w:vAlign w:val="center"/>
          </w:tcPr>
          <w:p w14:paraId="4D539A5C" w14:textId="7EA9B803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Dienstag</w:t>
            </w:r>
          </w:p>
        </w:tc>
        <w:tc>
          <w:tcPr>
            <w:tcW w:w="2265" w:type="dxa"/>
            <w:vAlign w:val="center"/>
          </w:tcPr>
          <w:p w14:paraId="1B55994F" w14:textId="31BC94D1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11.15 – 12.00</w:t>
            </w:r>
          </w:p>
        </w:tc>
        <w:tc>
          <w:tcPr>
            <w:tcW w:w="1960" w:type="dxa"/>
          </w:tcPr>
          <w:p w14:paraId="3DE73607" w14:textId="531639C3" w:rsidR="008559C8" w:rsidRPr="00295AC1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A4C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1124AB53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1A6E47E2" w14:textId="11DC51D1" w:rsidR="008559C8" w:rsidRPr="00295AC1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Huger Carola</w:t>
            </w:r>
          </w:p>
        </w:tc>
        <w:tc>
          <w:tcPr>
            <w:tcW w:w="1807" w:type="dxa"/>
            <w:vAlign w:val="center"/>
          </w:tcPr>
          <w:p w14:paraId="13C862CD" w14:textId="22EA9F9A" w:rsidR="008559C8" w:rsidRPr="00884BC6" w:rsidRDefault="00A25DB2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Mittwoch</w:t>
            </w:r>
          </w:p>
        </w:tc>
        <w:tc>
          <w:tcPr>
            <w:tcW w:w="2265" w:type="dxa"/>
            <w:vAlign w:val="center"/>
          </w:tcPr>
          <w:p w14:paraId="098300B5" w14:textId="7B413160" w:rsidR="008559C8" w:rsidRPr="00884BC6" w:rsidRDefault="00A25DB2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11.15 – 12.00</w:t>
            </w:r>
          </w:p>
        </w:tc>
        <w:tc>
          <w:tcPr>
            <w:tcW w:w="1960" w:type="dxa"/>
          </w:tcPr>
          <w:p w14:paraId="01BED602" w14:textId="16B2DB3D" w:rsidR="008559C8" w:rsidRPr="00295AC1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A4C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3D7B5614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75338C91" w14:textId="77777777" w:rsidR="008559C8" w:rsidRPr="00295AC1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95AC1">
              <w:rPr>
                <w:rFonts w:ascii="Arial" w:hAnsi="Arial" w:cs="Arial"/>
                <w:b/>
                <w:sz w:val="24"/>
                <w:szCs w:val="24"/>
              </w:rPr>
              <w:t>Kraus Sabine</w:t>
            </w:r>
          </w:p>
        </w:tc>
        <w:tc>
          <w:tcPr>
            <w:tcW w:w="1807" w:type="dxa"/>
            <w:vAlign w:val="center"/>
          </w:tcPr>
          <w:p w14:paraId="55A47B9A" w14:textId="5E2BAF8D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Mittwoch</w:t>
            </w:r>
          </w:p>
        </w:tc>
        <w:tc>
          <w:tcPr>
            <w:tcW w:w="2265" w:type="dxa"/>
            <w:vAlign w:val="center"/>
          </w:tcPr>
          <w:p w14:paraId="2226B690" w14:textId="540AFCBD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12.00 – 12.45</w:t>
            </w:r>
          </w:p>
        </w:tc>
        <w:tc>
          <w:tcPr>
            <w:tcW w:w="1960" w:type="dxa"/>
          </w:tcPr>
          <w:p w14:paraId="42367034" w14:textId="66916E20" w:rsidR="008559C8" w:rsidRPr="00295AC1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A4C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040D6E72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3FA21947" w14:textId="77777777" w:rsidR="008559C8" w:rsidRPr="00295AC1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Lang Raphael</w:t>
            </w:r>
          </w:p>
        </w:tc>
        <w:tc>
          <w:tcPr>
            <w:tcW w:w="1807" w:type="dxa"/>
            <w:vAlign w:val="center"/>
          </w:tcPr>
          <w:p w14:paraId="48B094BB" w14:textId="7FB9D924" w:rsidR="008559C8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Dienstag</w:t>
            </w:r>
          </w:p>
        </w:tc>
        <w:tc>
          <w:tcPr>
            <w:tcW w:w="2265" w:type="dxa"/>
            <w:vAlign w:val="center"/>
          </w:tcPr>
          <w:p w14:paraId="39469EE7" w14:textId="553BC22F" w:rsidR="008559C8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12.45 – 13.30</w:t>
            </w:r>
          </w:p>
        </w:tc>
        <w:tc>
          <w:tcPr>
            <w:tcW w:w="1960" w:type="dxa"/>
          </w:tcPr>
          <w:p w14:paraId="654ADD01" w14:textId="743ABFF4" w:rsidR="008559C8" w:rsidRPr="00295AC1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A4C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634ACEA5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1252C14A" w14:textId="77777777" w:rsidR="008559C8" w:rsidRPr="00DE5323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E5323">
              <w:rPr>
                <w:rFonts w:ascii="Arial" w:hAnsi="Arial" w:cs="Arial"/>
                <w:b/>
                <w:sz w:val="24"/>
                <w:szCs w:val="24"/>
              </w:rPr>
              <w:t>Lorenz Marina</w:t>
            </w:r>
          </w:p>
        </w:tc>
        <w:tc>
          <w:tcPr>
            <w:tcW w:w="1807" w:type="dxa"/>
            <w:vAlign w:val="center"/>
          </w:tcPr>
          <w:p w14:paraId="0BCDFE5D" w14:textId="7A682EFC" w:rsidR="008559C8" w:rsidRPr="00DE5323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Freitag</w:t>
            </w:r>
          </w:p>
        </w:tc>
        <w:tc>
          <w:tcPr>
            <w:tcW w:w="2265" w:type="dxa"/>
            <w:vAlign w:val="center"/>
          </w:tcPr>
          <w:p w14:paraId="78A3FE63" w14:textId="3227862A" w:rsidR="008559C8" w:rsidRPr="00DE5323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12.00 – 12.45</w:t>
            </w:r>
          </w:p>
        </w:tc>
        <w:tc>
          <w:tcPr>
            <w:tcW w:w="1960" w:type="dxa"/>
          </w:tcPr>
          <w:p w14:paraId="46631C8B" w14:textId="0CE2D6ED" w:rsidR="008559C8" w:rsidRPr="00295AC1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6A4C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A32E8" w:rsidRPr="00406DB6" w14:paraId="4A05EB58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47E67B17" w14:textId="77777777" w:rsidR="008A32E8" w:rsidRPr="00295AC1" w:rsidRDefault="008A32E8" w:rsidP="008A32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95AC1">
              <w:rPr>
                <w:rFonts w:ascii="Arial" w:hAnsi="Arial" w:cs="Arial"/>
                <w:b/>
                <w:sz w:val="24"/>
                <w:szCs w:val="24"/>
              </w:rPr>
              <w:t>Mandl Tobias</w:t>
            </w:r>
          </w:p>
        </w:tc>
        <w:tc>
          <w:tcPr>
            <w:tcW w:w="4072" w:type="dxa"/>
            <w:gridSpan w:val="2"/>
            <w:vAlign w:val="center"/>
          </w:tcPr>
          <w:p w14:paraId="700CF174" w14:textId="6CD9475F" w:rsidR="008A32E8" w:rsidRPr="00295AC1" w:rsidRDefault="0007542E" w:rsidP="008A32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Nach Vereinbarung</w:t>
            </w:r>
          </w:p>
        </w:tc>
        <w:tc>
          <w:tcPr>
            <w:tcW w:w="1960" w:type="dxa"/>
            <w:vAlign w:val="center"/>
          </w:tcPr>
          <w:p w14:paraId="3B97CFA6" w14:textId="59D58FB5" w:rsidR="008A32E8" w:rsidRPr="00976AF1" w:rsidRDefault="008559C8" w:rsidP="008A32E8">
            <w:pPr>
              <w:jc w:val="center"/>
              <w:rPr>
                <w:rFonts w:ascii="Arial" w:hAnsi="Arial" w:cs="Arial"/>
                <w:szCs w:val="24"/>
              </w:rPr>
            </w:pPr>
            <w:r w:rsidRPr="008559C8">
              <w:rPr>
                <w:rFonts w:ascii="Arial" w:hAnsi="Arial" w:cs="Arial"/>
                <w:sz w:val="16"/>
              </w:rPr>
              <w:t>Büro Schulleitung</w:t>
            </w:r>
          </w:p>
        </w:tc>
      </w:tr>
      <w:tr w:rsidR="008559C8" w:rsidRPr="00406DB6" w14:paraId="098F6682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60227937" w14:textId="77777777" w:rsidR="008559C8" w:rsidRPr="00295AC1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95AC1">
              <w:rPr>
                <w:rFonts w:ascii="Arial" w:hAnsi="Arial" w:cs="Arial"/>
                <w:b/>
                <w:sz w:val="24"/>
                <w:szCs w:val="24"/>
              </w:rPr>
              <w:t>Markgraf-Rank Sigrid</w:t>
            </w:r>
          </w:p>
        </w:tc>
        <w:tc>
          <w:tcPr>
            <w:tcW w:w="1807" w:type="dxa"/>
            <w:vAlign w:val="center"/>
          </w:tcPr>
          <w:p w14:paraId="2591228D" w14:textId="3E7FD587" w:rsidR="008559C8" w:rsidRPr="00295AC1" w:rsidRDefault="00360176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Donnerstag</w:t>
            </w:r>
          </w:p>
        </w:tc>
        <w:tc>
          <w:tcPr>
            <w:tcW w:w="2265" w:type="dxa"/>
            <w:vAlign w:val="center"/>
          </w:tcPr>
          <w:p w14:paraId="4BE74075" w14:textId="77AF3709" w:rsidR="008559C8" w:rsidRPr="00295AC1" w:rsidRDefault="00360176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960" w:type="dxa"/>
          </w:tcPr>
          <w:p w14:paraId="01A09C0E" w14:textId="6C0DA97A" w:rsidR="008559C8" w:rsidRPr="00295AC1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A98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32E5E20D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3492EC62" w14:textId="0182C6E3" w:rsidR="008559C8" w:rsidRPr="00295AC1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Müller Susanne</w:t>
            </w:r>
          </w:p>
        </w:tc>
        <w:tc>
          <w:tcPr>
            <w:tcW w:w="1807" w:type="dxa"/>
            <w:vAlign w:val="center"/>
          </w:tcPr>
          <w:p w14:paraId="038346A5" w14:textId="1B807DB1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Dienstag</w:t>
            </w:r>
          </w:p>
        </w:tc>
        <w:tc>
          <w:tcPr>
            <w:tcW w:w="2265" w:type="dxa"/>
            <w:vAlign w:val="center"/>
          </w:tcPr>
          <w:p w14:paraId="5E39CFA7" w14:textId="4880B70B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12.00 – 12.45</w:t>
            </w:r>
          </w:p>
        </w:tc>
        <w:tc>
          <w:tcPr>
            <w:tcW w:w="1960" w:type="dxa"/>
          </w:tcPr>
          <w:p w14:paraId="6AE01DD8" w14:textId="632BAF2B" w:rsidR="008559C8" w:rsidRPr="00295AC1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A98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524B9659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454A80FC" w14:textId="5626B03D" w:rsidR="008559C8" w:rsidRPr="00295AC1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Scheuerer Martin</w:t>
            </w:r>
          </w:p>
        </w:tc>
        <w:tc>
          <w:tcPr>
            <w:tcW w:w="1807" w:type="dxa"/>
            <w:vAlign w:val="center"/>
          </w:tcPr>
          <w:p w14:paraId="5643233B" w14:textId="76F2D501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Montag</w:t>
            </w:r>
          </w:p>
        </w:tc>
        <w:tc>
          <w:tcPr>
            <w:tcW w:w="2265" w:type="dxa"/>
            <w:vAlign w:val="center"/>
          </w:tcPr>
          <w:p w14:paraId="68AB668C" w14:textId="148C6CC2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12.00 – 12.45</w:t>
            </w:r>
          </w:p>
        </w:tc>
        <w:tc>
          <w:tcPr>
            <w:tcW w:w="1960" w:type="dxa"/>
          </w:tcPr>
          <w:p w14:paraId="1289FA14" w14:textId="1DEBFC95" w:rsidR="008559C8" w:rsidRPr="00295AC1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A98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67464F57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2B4FFD78" w14:textId="714D763F" w:rsidR="008559C8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95AC1">
              <w:rPr>
                <w:rFonts w:ascii="Arial" w:hAnsi="Arial" w:cs="Arial"/>
                <w:b/>
                <w:sz w:val="24"/>
                <w:szCs w:val="24"/>
              </w:rPr>
              <w:t>Schindler Katrin</w:t>
            </w:r>
          </w:p>
        </w:tc>
        <w:tc>
          <w:tcPr>
            <w:tcW w:w="1807" w:type="dxa"/>
            <w:vAlign w:val="center"/>
          </w:tcPr>
          <w:p w14:paraId="36BBA81B" w14:textId="6D290246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Donnerstag</w:t>
            </w:r>
          </w:p>
        </w:tc>
        <w:tc>
          <w:tcPr>
            <w:tcW w:w="2265" w:type="dxa"/>
            <w:vAlign w:val="center"/>
          </w:tcPr>
          <w:p w14:paraId="582CE089" w14:textId="46CB61A1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9.30 – 10.15 </w:t>
            </w:r>
          </w:p>
        </w:tc>
        <w:tc>
          <w:tcPr>
            <w:tcW w:w="1960" w:type="dxa"/>
          </w:tcPr>
          <w:p w14:paraId="4CAEC19C" w14:textId="0145B28E" w:rsidR="008559C8" w:rsidRPr="00295AC1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A98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3C4E269D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35542390" w14:textId="21399830" w:rsidR="008559C8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Schmid Miriam</w:t>
            </w:r>
          </w:p>
        </w:tc>
        <w:tc>
          <w:tcPr>
            <w:tcW w:w="1807" w:type="dxa"/>
            <w:vAlign w:val="center"/>
          </w:tcPr>
          <w:p w14:paraId="77E522C0" w14:textId="166709A1" w:rsidR="008559C8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Donnerstag</w:t>
            </w:r>
          </w:p>
        </w:tc>
        <w:tc>
          <w:tcPr>
            <w:tcW w:w="2265" w:type="dxa"/>
            <w:vAlign w:val="center"/>
          </w:tcPr>
          <w:p w14:paraId="2C731EFB" w14:textId="18DEDB43" w:rsidR="008559C8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9.30 – 10.15</w:t>
            </w:r>
          </w:p>
        </w:tc>
        <w:tc>
          <w:tcPr>
            <w:tcW w:w="1960" w:type="dxa"/>
          </w:tcPr>
          <w:p w14:paraId="57784724" w14:textId="69DF9D91" w:rsidR="008559C8" w:rsidRDefault="008559C8" w:rsidP="008559C8">
            <w:pPr>
              <w:jc w:val="center"/>
              <w:rPr>
                <w:rFonts w:ascii="Arial" w:hAnsi="Arial" w:cs="Arial"/>
                <w:szCs w:val="24"/>
              </w:rPr>
            </w:pPr>
            <w:r w:rsidRPr="00430A98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79F32157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091FFE01" w14:textId="433D7DC3" w:rsidR="008559C8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Schönberger Barbara</w:t>
            </w:r>
          </w:p>
        </w:tc>
        <w:tc>
          <w:tcPr>
            <w:tcW w:w="1807" w:type="dxa"/>
            <w:vAlign w:val="center"/>
          </w:tcPr>
          <w:p w14:paraId="2B60137A" w14:textId="1F17FF4B" w:rsidR="008559C8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Dienstag</w:t>
            </w:r>
          </w:p>
        </w:tc>
        <w:tc>
          <w:tcPr>
            <w:tcW w:w="2265" w:type="dxa"/>
            <w:vAlign w:val="center"/>
          </w:tcPr>
          <w:p w14:paraId="1FD8021E" w14:textId="7D20D9E6" w:rsidR="008559C8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11.15 – 12.00</w:t>
            </w:r>
          </w:p>
        </w:tc>
        <w:tc>
          <w:tcPr>
            <w:tcW w:w="1960" w:type="dxa"/>
          </w:tcPr>
          <w:p w14:paraId="3CD607B9" w14:textId="42ACB56B" w:rsidR="008559C8" w:rsidRDefault="008559C8" w:rsidP="008559C8">
            <w:pPr>
              <w:jc w:val="center"/>
              <w:rPr>
                <w:rFonts w:ascii="Arial" w:hAnsi="Arial" w:cs="Arial"/>
                <w:szCs w:val="24"/>
              </w:rPr>
            </w:pPr>
            <w:r w:rsidRPr="00430A98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42902F92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06657743" w14:textId="37E0F569" w:rsidR="008559C8" w:rsidRPr="00295AC1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Seidenbeck Theresa</w:t>
            </w:r>
          </w:p>
        </w:tc>
        <w:tc>
          <w:tcPr>
            <w:tcW w:w="1807" w:type="dxa"/>
            <w:vAlign w:val="center"/>
          </w:tcPr>
          <w:p w14:paraId="7D9CE721" w14:textId="0396BC10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Mittwoch</w:t>
            </w:r>
          </w:p>
        </w:tc>
        <w:tc>
          <w:tcPr>
            <w:tcW w:w="2265" w:type="dxa"/>
            <w:vAlign w:val="center"/>
          </w:tcPr>
          <w:p w14:paraId="075BDA1F" w14:textId="337631C8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960" w:type="dxa"/>
          </w:tcPr>
          <w:p w14:paraId="69CB97EC" w14:textId="76B8A4D5" w:rsidR="008559C8" w:rsidRPr="00295AC1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A98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5DE8E0E7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002726D0" w14:textId="63E1D153" w:rsidR="008559C8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Stanger Simon</w:t>
            </w:r>
          </w:p>
        </w:tc>
        <w:tc>
          <w:tcPr>
            <w:tcW w:w="1807" w:type="dxa"/>
            <w:vAlign w:val="center"/>
          </w:tcPr>
          <w:p w14:paraId="7908A5FE" w14:textId="2BE37EA7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Freitag</w:t>
            </w:r>
          </w:p>
        </w:tc>
        <w:tc>
          <w:tcPr>
            <w:tcW w:w="2265" w:type="dxa"/>
            <w:vAlign w:val="center"/>
          </w:tcPr>
          <w:p w14:paraId="5BD4F676" w14:textId="07F1203D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11.15 – 12.00</w:t>
            </w:r>
          </w:p>
        </w:tc>
        <w:tc>
          <w:tcPr>
            <w:tcW w:w="1960" w:type="dxa"/>
          </w:tcPr>
          <w:p w14:paraId="13FFF864" w14:textId="24986CDA" w:rsidR="008559C8" w:rsidRPr="00295AC1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A98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56222C3E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6E7575ED" w14:textId="77777777" w:rsidR="008559C8" w:rsidRPr="00295AC1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Stanglmaier Andreas</w:t>
            </w:r>
          </w:p>
        </w:tc>
        <w:tc>
          <w:tcPr>
            <w:tcW w:w="1807" w:type="dxa"/>
            <w:vAlign w:val="center"/>
          </w:tcPr>
          <w:p w14:paraId="2B39F8CA" w14:textId="6427BCC0" w:rsidR="008559C8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Montag</w:t>
            </w:r>
          </w:p>
        </w:tc>
        <w:tc>
          <w:tcPr>
            <w:tcW w:w="2265" w:type="dxa"/>
            <w:vAlign w:val="center"/>
          </w:tcPr>
          <w:p w14:paraId="6A0A223D" w14:textId="4375F7EA" w:rsidR="008559C8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12.45 – 13.30</w:t>
            </w:r>
          </w:p>
        </w:tc>
        <w:tc>
          <w:tcPr>
            <w:tcW w:w="1960" w:type="dxa"/>
          </w:tcPr>
          <w:p w14:paraId="21D07B98" w14:textId="0694A936" w:rsidR="008559C8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A98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46729381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78081EF0" w14:textId="77777777" w:rsidR="008559C8" w:rsidRPr="00295AC1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295AC1">
              <w:rPr>
                <w:rFonts w:ascii="Arial" w:hAnsi="Arial" w:cs="Arial"/>
                <w:b/>
                <w:sz w:val="24"/>
                <w:szCs w:val="24"/>
              </w:rPr>
              <w:t>Thurnbauer</w:t>
            </w:r>
            <w:proofErr w:type="spellEnd"/>
            <w:r w:rsidRPr="00295AC1">
              <w:rPr>
                <w:rFonts w:ascii="Arial" w:hAnsi="Arial" w:cs="Arial"/>
                <w:b/>
                <w:sz w:val="24"/>
                <w:szCs w:val="24"/>
              </w:rPr>
              <w:t xml:space="preserve"> Joachim</w:t>
            </w:r>
          </w:p>
        </w:tc>
        <w:tc>
          <w:tcPr>
            <w:tcW w:w="1807" w:type="dxa"/>
            <w:vAlign w:val="center"/>
          </w:tcPr>
          <w:p w14:paraId="6A97C3E9" w14:textId="50FA14EA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Montag</w:t>
            </w:r>
          </w:p>
        </w:tc>
        <w:tc>
          <w:tcPr>
            <w:tcW w:w="2265" w:type="dxa"/>
            <w:vAlign w:val="center"/>
          </w:tcPr>
          <w:p w14:paraId="5B43C30B" w14:textId="65FB1629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960" w:type="dxa"/>
          </w:tcPr>
          <w:p w14:paraId="519E716F" w14:textId="102C3112" w:rsidR="008559C8" w:rsidRPr="00413FDD" w:rsidRDefault="008559C8" w:rsidP="008559C8">
            <w:pPr>
              <w:jc w:val="center"/>
              <w:rPr>
                <w:rFonts w:ascii="Arial" w:hAnsi="Arial" w:cs="Arial"/>
                <w:szCs w:val="24"/>
              </w:rPr>
            </w:pPr>
            <w:r w:rsidRPr="00430A98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1B2BAC8E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73C37D43" w14:textId="77777777" w:rsidR="008559C8" w:rsidRPr="00295AC1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95AC1">
              <w:rPr>
                <w:rFonts w:ascii="Arial" w:hAnsi="Arial" w:cs="Arial"/>
                <w:b/>
                <w:sz w:val="24"/>
                <w:szCs w:val="24"/>
              </w:rPr>
              <w:t>Zenefels-Trötsch Marion</w:t>
            </w:r>
          </w:p>
        </w:tc>
        <w:tc>
          <w:tcPr>
            <w:tcW w:w="1807" w:type="dxa"/>
            <w:vAlign w:val="center"/>
          </w:tcPr>
          <w:p w14:paraId="2DA96CA6" w14:textId="1A0FCB99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Donnerstag</w:t>
            </w:r>
          </w:p>
        </w:tc>
        <w:tc>
          <w:tcPr>
            <w:tcW w:w="2265" w:type="dxa"/>
            <w:vAlign w:val="center"/>
          </w:tcPr>
          <w:p w14:paraId="57B9F924" w14:textId="4EA253C9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9.30 – 10.15</w:t>
            </w:r>
          </w:p>
        </w:tc>
        <w:tc>
          <w:tcPr>
            <w:tcW w:w="1960" w:type="dxa"/>
          </w:tcPr>
          <w:p w14:paraId="1497B5F1" w14:textId="0A6338B7" w:rsidR="008559C8" w:rsidRPr="00295AC1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A98">
              <w:rPr>
                <w:rFonts w:ascii="Arial" w:hAnsi="Arial" w:cs="Arial"/>
                <w:szCs w:val="24"/>
              </w:rPr>
              <w:t>Lehrerzimmer</w:t>
            </w:r>
          </w:p>
        </w:tc>
      </w:tr>
      <w:tr w:rsidR="008559C8" w:rsidRPr="00406DB6" w14:paraId="17603842" w14:textId="77777777" w:rsidTr="007E3F2A">
        <w:trPr>
          <w:trHeight w:val="458"/>
        </w:trPr>
        <w:tc>
          <w:tcPr>
            <w:tcW w:w="3464" w:type="dxa"/>
            <w:vAlign w:val="center"/>
          </w:tcPr>
          <w:p w14:paraId="75877A6E" w14:textId="77777777" w:rsidR="008559C8" w:rsidRPr="00295AC1" w:rsidRDefault="008559C8" w:rsidP="008559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95AC1">
              <w:rPr>
                <w:rFonts w:ascii="Arial" w:hAnsi="Arial" w:cs="Arial"/>
                <w:b/>
                <w:sz w:val="24"/>
                <w:szCs w:val="24"/>
              </w:rPr>
              <w:t>Zimmer Melanie</w:t>
            </w:r>
          </w:p>
        </w:tc>
        <w:tc>
          <w:tcPr>
            <w:tcW w:w="1807" w:type="dxa"/>
            <w:vAlign w:val="center"/>
          </w:tcPr>
          <w:p w14:paraId="6970CCAA" w14:textId="7628E50A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Donnerstag</w:t>
            </w:r>
          </w:p>
        </w:tc>
        <w:tc>
          <w:tcPr>
            <w:tcW w:w="2265" w:type="dxa"/>
            <w:vAlign w:val="center"/>
          </w:tcPr>
          <w:p w14:paraId="27687598" w14:textId="65FD5831" w:rsidR="008559C8" w:rsidRPr="00295AC1" w:rsidRDefault="008559C8" w:rsidP="008559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11.15 – 12.00</w:t>
            </w:r>
          </w:p>
        </w:tc>
        <w:tc>
          <w:tcPr>
            <w:tcW w:w="1960" w:type="dxa"/>
          </w:tcPr>
          <w:p w14:paraId="6D7407E8" w14:textId="1B83684C" w:rsidR="008559C8" w:rsidRPr="00295AC1" w:rsidRDefault="008559C8" w:rsidP="00855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0A98">
              <w:rPr>
                <w:rFonts w:ascii="Arial" w:hAnsi="Arial" w:cs="Arial"/>
                <w:szCs w:val="24"/>
              </w:rPr>
              <w:t>Lehrerzimmer</w:t>
            </w:r>
          </w:p>
        </w:tc>
      </w:tr>
    </w:tbl>
    <w:p w14:paraId="615B01E2" w14:textId="21815D5B" w:rsidR="0024164A" w:rsidRPr="003031DD" w:rsidRDefault="0024164A" w:rsidP="0024164A">
      <w:pPr>
        <w:jc w:val="center"/>
        <w:rPr>
          <w:rFonts w:ascii="Arial" w:hAnsi="Arial" w:cs="Arial"/>
          <w:b/>
          <w:sz w:val="30"/>
          <w:szCs w:val="30"/>
        </w:rPr>
      </w:pPr>
      <w:r w:rsidRPr="003031DD">
        <w:rPr>
          <w:rFonts w:ascii="Arial" w:hAnsi="Arial" w:cs="Arial"/>
          <w:b/>
          <w:sz w:val="30"/>
          <w:szCs w:val="30"/>
        </w:rPr>
        <w:t xml:space="preserve">Schuljahr </w:t>
      </w:r>
      <w:r>
        <w:rPr>
          <w:rFonts w:ascii="Arial" w:hAnsi="Arial" w:cs="Arial"/>
          <w:b/>
          <w:sz w:val="30"/>
          <w:szCs w:val="30"/>
        </w:rPr>
        <w:t>20</w:t>
      </w:r>
      <w:r w:rsidR="00D347DA">
        <w:rPr>
          <w:rFonts w:ascii="Arial" w:hAnsi="Arial" w:cs="Arial"/>
          <w:b/>
          <w:sz w:val="30"/>
          <w:szCs w:val="30"/>
        </w:rPr>
        <w:t>2</w:t>
      </w:r>
      <w:r w:rsidR="007E3F2A">
        <w:rPr>
          <w:rFonts w:ascii="Arial" w:hAnsi="Arial" w:cs="Arial"/>
          <w:b/>
          <w:sz w:val="30"/>
          <w:szCs w:val="30"/>
        </w:rPr>
        <w:t>6</w:t>
      </w:r>
      <w:r w:rsidR="00D347DA">
        <w:rPr>
          <w:rFonts w:ascii="Arial" w:hAnsi="Arial" w:cs="Arial"/>
          <w:b/>
          <w:sz w:val="30"/>
          <w:szCs w:val="30"/>
        </w:rPr>
        <w:t>/202</w:t>
      </w:r>
      <w:r w:rsidR="007E3F2A">
        <w:rPr>
          <w:rFonts w:ascii="Arial" w:hAnsi="Arial" w:cs="Arial"/>
          <w:b/>
          <w:sz w:val="30"/>
          <w:szCs w:val="30"/>
        </w:rPr>
        <w:t>7</w:t>
      </w:r>
    </w:p>
    <w:p w14:paraId="5AFB7022" w14:textId="61D174E2" w:rsidR="00777CC6" w:rsidRPr="00777CC6" w:rsidRDefault="0049260A" w:rsidP="001D7858">
      <w:pPr>
        <w:shd w:val="clear" w:color="auto" w:fill="FFFFFF"/>
        <w:jc w:val="right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color w:val="000000"/>
          <w:sz w:val="18"/>
          <w:szCs w:val="18"/>
          <w:shd w:val="clear" w:color="auto" w:fill="FFFFFF"/>
        </w:rPr>
        <w:t xml:space="preserve">Stand: </w:t>
      </w:r>
      <w:r w:rsidR="00364EC1">
        <w:rPr>
          <w:rFonts w:ascii="Segoe UI Semibold" w:hAnsi="Segoe UI Semibold" w:cs="Segoe UI Semibold"/>
          <w:color w:val="000000"/>
          <w:sz w:val="18"/>
          <w:szCs w:val="18"/>
          <w:shd w:val="clear" w:color="auto" w:fill="FFFFFF"/>
        </w:rPr>
        <w:t>1</w:t>
      </w:r>
      <w:r w:rsidR="00A91663">
        <w:rPr>
          <w:rFonts w:ascii="Segoe UI Semibold" w:hAnsi="Segoe UI Semibold" w:cs="Segoe UI Semibold"/>
          <w:color w:val="000000"/>
          <w:sz w:val="18"/>
          <w:szCs w:val="18"/>
          <w:shd w:val="clear" w:color="auto" w:fill="FFFFFF"/>
        </w:rPr>
        <w:t>6</w:t>
      </w:r>
      <w:r w:rsidR="00364EC1">
        <w:rPr>
          <w:rFonts w:ascii="Segoe UI Semibold" w:hAnsi="Segoe UI Semibold" w:cs="Segoe UI Semibold"/>
          <w:color w:val="000000"/>
          <w:sz w:val="18"/>
          <w:szCs w:val="18"/>
          <w:shd w:val="clear" w:color="auto" w:fill="FFFFFF"/>
        </w:rPr>
        <w:t>.9.</w:t>
      </w:r>
      <w:r w:rsidR="00777CC6">
        <w:rPr>
          <w:rFonts w:ascii="Segoe UI Semibold" w:hAnsi="Segoe UI Semibold" w:cs="Segoe UI Semibold"/>
          <w:color w:val="000000"/>
          <w:sz w:val="18"/>
          <w:szCs w:val="18"/>
          <w:shd w:val="clear" w:color="auto" w:fill="FFFFFF"/>
        </w:rPr>
        <w:t>202</w:t>
      </w:r>
      <w:r w:rsidR="00747FF4">
        <w:rPr>
          <w:rFonts w:ascii="Segoe UI Semibold" w:hAnsi="Segoe UI Semibold" w:cs="Segoe UI Semibold"/>
          <w:color w:val="000000"/>
          <w:sz w:val="18"/>
          <w:szCs w:val="18"/>
          <w:shd w:val="clear" w:color="auto" w:fill="FFFFFF"/>
        </w:rPr>
        <w:t>6</w:t>
      </w:r>
      <w:r w:rsidR="00777CC6">
        <w:rPr>
          <w:rFonts w:ascii="Segoe UI Semibold" w:hAnsi="Segoe UI Semibold" w:cs="Segoe UI Semibold"/>
          <w:sz w:val="18"/>
          <w:szCs w:val="18"/>
        </w:rPr>
        <w:tab/>
      </w:r>
    </w:p>
    <w:sectPr w:rsidR="00777CC6" w:rsidRPr="00777CC6" w:rsidSect="00235CD9">
      <w:headerReference w:type="default" r:id="rId8"/>
      <w:footerReference w:type="default" r:id="rId9"/>
      <w:pgSz w:w="11907" w:h="16840" w:code="9"/>
      <w:pgMar w:top="993" w:right="1134" w:bottom="426" w:left="1247" w:header="794" w:footer="851" w:gutter="0"/>
      <w:paperSrc w:first="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BA05F" w14:textId="77777777" w:rsidR="00CB6416" w:rsidRDefault="00CB6416" w:rsidP="00DC0059">
      <w:r>
        <w:separator/>
      </w:r>
    </w:p>
  </w:endnote>
  <w:endnote w:type="continuationSeparator" w:id="0">
    <w:p w14:paraId="5AF95D6C" w14:textId="77777777" w:rsidR="00CB6416" w:rsidRDefault="00CB6416" w:rsidP="00DC0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News Gothic MT">
    <w:altName w:val="News Gothic MT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89BE0" w14:textId="77777777" w:rsidR="009E2393" w:rsidRPr="009E2393" w:rsidRDefault="009E2393" w:rsidP="009E2393">
    <w:pPr>
      <w:pStyle w:val="Fuzeile"/>
      <w:rPr>
        <w:rFonts w:ascii="Segoe UI Semibold" w:hAnsi="Segoe UI Semibold" w:cs="Segoe UI Semibold"/>
        <w:b/>
        <w:color w:val="007A55"/>
        <w:sz w:val="15"/>
        <w:szCs w:val="15"/>
      </w:rPr>
    </w:pPr>
    <w:r w:rsidRPr="009E2393">
      <w:rPr>
        <w:rFonts w:ascii="Segoe UI Semibold" w:hAnsi="Segoe UI Semibold" w:cs="Segoe UI Semibold"/>
        <w:b/>
        <w:color w:val="007A55"/>
        <w:sz w:val="15"/>
        <w:szCs w:val="15"/>
      </w:rPr>
      <w:t>auf der Seite junger Menschen                                                                                                                                                       …ein Leben lang.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79AD2" w14:textId="77777777" w:rsidR="00CB6416" w:rsidRDefault="00CB6416" w:rsidP="00DC0059">
      <w:r>
        <w:separator/>
      </w:r>
    </w:p>
  </w:footnote>
  <w:footnote w:type="continuationSeparator" w:id="0">
    <w:p w14:paraId="7BC78844" w14:textId="77777777" w:rsidR="00CB6416" w:rsidRDefault="00CB6416" w:rsidP="00DC0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C54F7" w14:textId="77777777" w:rsidR="005C045A" w:rsidRDefault="005C045A" w:rsidP="005C045A">
    <w:pPr>
      <w:pStyle w:val="berschrift1"/>
      <w:framePr w:hSpace="141" w:wrap="around" w:vAnchor="text" w:hAnchor="text" w:y="1"/>
      <w:suppressOverlap/>
      <w:rPr>
        <w:rFonts w:ascii="Segoe UI Semibold" w:hAnsi="Segoe UI Semibold" w:cs="Segoe UI Semibold"/>
      </w:rPr>
    </w:pPr>
    <w:r>
      <w:rPr>
        <w:rFonts w:ascii="Segoe UI Semibold" w:hAnsi="Segoe UI Semibold" w:cs="Segoe UI Semibold"/>
      </w:rPr>
      <w:t>Haus des Guten Hirten</w:t>
    </w:r>
    <w:r w:rsidR="00BC7FB6">
      <w:rPr>
        <w:rFonts w:ascii="Segoe UI Semibold" w:hAnsi="Segoe UI Semibold" w:cs="Segoe UI Semibold"/>
        <w:noProof/>
      </w:rPr>
      <w:t xml:space="preserve">                                                        </w:t>
    </w:r>
  </w:p>
  <w:p w14:paraId="2734471F" w14:textId="77777777" w:rsidR="005C045A" w:rsidRPr="00D62582" w:rsidRDefault="00EA102C" w:rsidP="005C045A">
    <w:pPr>
      <w:pStyle w:val="berschrift1"/>
      <w:framePr w:hSpace="141" w:wrap="around" w:vAnchor="text" w:hAnchor="text" w:y="1"/>
      <w:suppressOverlap/>
      <w:rPr>
        <w:rFonts w:ascii="Segoe UI Semibold" w:hAnsi="Segoe UI Semibold" w:cs="Segoe UI Semibold"/>
      </w:rPr>
    </w:pPr>
    <w:r>
      <w:rPr>
        <w:rFonts w:ascii="Segoe UI Semibold" w:hAnsi="Segoe UI Semibold" w:cs="Segoe UI Semibold"/>
      </w:rPr>
      <w:t>Berufsschule St. Marien</w:t>
    </w:r>
  </w:p>
  <w:p w14:paraId="1B993D5E" w14:textId="77777777" w:rsidR="005C045A" w:rsidRDefault="008C0A95" w:rsidP="005C045A">
    <w:pPr>
      <w:pStyle w:val="Kopfzeile"/>
      <w:rPr>
        <w:rFonts w:ascii="Segoe UI Semibold" w:hAnsi="Segoe UI Semibold" w:cs="Segoe UI Semibold"/>
      </w:rPr>
    </w:pPr>
    <w:r w:rsidRPr="008C0A95">
      <w:rPr>
        <w:rFonts w:ascii="Segoe UI Semibold" w:hAnsi="Segoe UI Semibold" w:cs="Segoe UI Semibold"/>
        <w:noProof/>
        <w:sz w:val="20"/>
      </w:rPr>
      <w:drawing>
        <wp:anchor distT="0" distB="0" distL="114300" distR="114300" simplePos="0" relativeHeight="251658240" behindDoc="0" locked="0" layoutInCell="1" allowOverlap="1" wp14:anchorId="607438FA" wp14:editId="65BACA86">
          <wp:simplePos x="0" y="0"/>
          <wp:positionH relativeFrom="page">
            <wp:posOffset>5609590</wp:posOffset>
          </wp:positionH>
          <wp:positionV relativeFrom="paragraph">
            <wp:posOffset>-37465</wp:posOffset>
          </wp:positionV>
          <wp:extent cx="1582906" cy="781685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 KJF.jpg"/>
                  <pic:cNvPicPr/>
                </pic:nvPicPr>
                <pic:blipFill>
                  <a:blip r:embed="rId1" cstate="print">
                    <a:clrChange>
                      <a:clrFrom>
                        <a:srgbClr val="FFFEFC"/>
                      </a:clrFrom>
                      <a:clrTo>
                        <a:srgbClr val="FFFEFC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2906" cy="781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0A95">
      <w:rPr>
        <w:rFonts w:ascii="Segoe UI Semibold" w:hAnsi="Segoe UI Semibold" w:cs="Segoe UI Semibold"/>
        <w:noProof/>
        <w:sz w:val="20"/>
      </w:rPr>
      <w:drawing>
        <wp:anchor distT="0" distB="0" distL="114300" distR="114300" simplePos="0" relativeHeight="251659264" behindDoc="0" locked="0" layoutInCell="1" allowOverlap="1" wp14:anchorId="49F8729C" wp14:editId="5B51B525">
          <wp:simplePos x="0" y="0"/>
          <wp:positionH relativeFrom="margin">
            <wp:posOffset>4284980</wp:posOffset>
          </wp:positionH>
          <wp:positionV relativeFrom="paragraph">
            <wp:posOffset>105410</wp:posOffset>
          </wp:positionV>
          <wp:extent cx="552211" cy="535940"/>
          <wp:effectExtent l="0" t="0" r="635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 HdgH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211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045A" w:rsidRPr="008C0A95">
      <w:rPr>
        <w:rFonts w:ascii="Segoe UI Semibold" w:hAnsi="Segoe UI Semibold" w:cs="Segoe UI Semibold"/>
        <w:sz w:val="20"/>
      </w:rPr>
      <w:t>Staatlich anerkannte Berufsschule zur sonderpädagogischen Förderung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5732"/>
    <w:multiLevelType w:val="hybridMultilevel"/>
    <w:tmpl w:val="83640524"/>
    <w:lvl w:ilvl="0" w:tplc="61125872">
      <w:start w:val="1"/>
      <w:numFmt w:val="low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06390"/>
    <w:multiLevelType w:val="hybridMultilevel"/>
    <w:tmpl w:val="7D64CE3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87556"/>
    <w:multiLevelType w:val="hybridMultilevel"/>
    <w:tmpl w:val="B22AA236"/>
    <w:lvl w:ilvl="0" w:tplc="03226CB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102AB"/>
    <w:multiLevelType w:val="hybridMultilevel"/>
    <w:tmpl w:val="5CFC9788"/>
    <w:lvl w:ilvl="0" w:tplc="B24ECCAC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AF49AD"/>
    <w:multiLevelType w:val="hybridMultilevel"/>
    <w:tmpl w:val="1520B92E"/>
    <w:lvl w:ilvl="0" w:tplc="04070001">
      <w:start w:val="9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CTIVE" w:val="Dokument4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040488"/>
    <w:rsid w:val="000049D6"/>
    <w:rsid w:val="00004C8F"/>
    <w:rsid w:val="000071C6"/>
    <w:rsid w:val="00014454"/>
    <w:rsid w:val="000151DA"/>
    <w:rsid w:val="000158C2"/>
    <w:rsid w:val="00017FCA"/>
    <w:rsid w:val="00024BBD"/>
    <w:rsid w:val="00026569"/>
    <w:rsid w:val="000270E3"/>
    <w:rsid w:val="00040488"/>
    <w:rsid w:val="00055220"/>
    <w:rsid w:val="00056E9F"/>
    <w:rsid w:val="00060289"/>
    <w:rsid w:val="00061C75"/>
    <w:rsid w:val="00067E88"/>
    <w:rsid w:val="00071FB2"/>
    <w:rsid w:val="000737A7"/>
    <w:rsid w:val="0007542E"/>
    <w:rsid w:val="000802C8"/>
    <w:rsid w:val="000829D7"/>
    <w:rsid w:val="00084654"/>
    <w:rsid w:val="00094FD3"/>
    <w:rsid w:val="000965FB"/>
    <w:rsid w:val="000975C2"/>
    <w:rsid w:val="000A50DE"/>
    <w:rsid w:val="000B1015"/>
    <w:rsid w:val="000B5649"/>
    <w:rsid w:val="000B5D9A"/>
    <w:rsid w:val="000C2756"/>
    <w:rsid w:val="000C3821"/>
    <w:rsid w:val="000C6230"/>
    <w:rsid w:val="000C751A"/>
    <w:rsid w:val="000D0138"/>
    <w:rsid w:val="000D2CB8"/>
    <w:rsid w:val="000D2CC9"/>
    <w:rsid w:val="000D7D94"/>
    <w:rsid w:val="000E08E1"/>
    <w:rsid w:val="000E14B1"/>
    <w:rsid w:val="000E354B"/>
    <w:rsid w:val="000F1993"/>
    <w:rsid w:val="000F2877"/>
    <w:rsid w:val="000F2E6E"/>
    <w:rsid w:val="000F39B2"/>
    <w:rsid w:val="000F5A4D"/>
    <w:rsid w:val="000F7073"/>
    <w:rsid w:val="0010403D"/>
    <w:rsid w:val="0012030A"/>
    <w:rsid w:val="001274F8"/>
    <w:rsid w:val="001277B5"/>
    <w:rsid w:val="001376F8"/>
    <w:rsid w:val="00145D90"/>
    <w:rsid w:val="00161114"/>
    <w:rsid w:val="0016205B"/>
    <w:rsid w:val="0016356C"/>
    <w:rsid w:val="0017407E"/>
    <w:rsid w:val="00174F6B"/>
    <w:rsid w:val="001754A3"/>
    <w:rsid w:val="0017558D"/>
    <w:rsid w:val="0017563A"/>
    <w:rsid w:val="0018205A"/>
    <w:rsid w:val="00186BD8"/>
    <w:rsid w:val="001912DA"/>
    <w:rsid w:val="001A34A5"/>
    <w:rsid w:val="001A4991"/>
    <w:rsid w:val="001A727A"/>
    <w:rsid w:val="001B3997"/>
    <w:rsid w:val="001B4D04"/>
    <w:rsid w:val="001B4E0E"/>
    <w:rsid w:val="001C0910"/>
    <w:rsid w:val="001C5C5B"/>
    <w:rsid w:val="001C6CB5"/>
    <w:rsid w:val="001D4765"/>
    <w:rsid w:val="001D7858"/>
    <w:rsid w:val="001E68C0"/>
    <w:rsid w:val="001E7D9F"/>
    <w:rsid w:val="001F10D6"/>
    <w:rsid w:val="001F429E"/>
    <w:rsid w:val="001F6393"/>
    <w:rsid w:val="001F66B0"/>
    <w:rsid w:val="00211E0B"/>
    <w:rsid w:val="00215293"/>
    <w:rsid w:val="00217289"/>
    <w:rsid w:val="00217B47"/>
    <w:rsid w:val="00220E97"/>
    <w:rsid w:val="00223B42"/>
    <w:rsid w:val="00230D84"/>
    <w:rsid w:val="00231226"/>
    <w:rsid w:val="00235412"/>
    <w:rsid w:val="00235CD9"/>
    <w:rsid w:val="00241271"/>
    <w:rsid w:val="0024164A"/>
    <w:rsid w:val="002460CE"/>
    <w:rsid w:val="0025050A"/>
    <w:rsid w:val="002604F6"/>
    <w:rsid w:val="00272110"/>
    <w:rsid w:val="00273CBC"/>
    <w:rsid w:val="00285164"/>
    <w:rsid w:val="00285262"/>
    <w:rsid w:val="00285DC0"/>
    <w:rsid w:val="00286AF3"/>
    <w:rsid w:val="00295AC1"/>
    <w:rsid w:val="002A5517"/>
    <w:rsid w:val="002B4B71"/>
    <w:rsid w:val="002B52ED"/>
    <w:rsid w:val="002C29D8"/>
    <w:rsid w:val="002C3C69"/>
    <w:rsid w:val="002D00D5"/>
    <w:rsid w:val="002D7EB7"/>
    <w:rsid w:val="002E040F"/>
    <w:rsid w:val="002E0FA9"/>
    <w:rsid w:val="002E1322"/>
    <w:rsid w:val="002F1F99"/>
    <w:rsid w:val="00312D79"/>
    <w:rsid w:val="003153CE"/>
    <w:rsid w:val="003170A6"/>
    <w:rsid w:val="0031740F"/>
    <w:rsid w:val="00317510"/>
    <w:rsid w:val="003257BE"/>
    <w:rsid w:val="0033314D"/>
    <w:rsid w:val="00333983"/>
    <w:rsid w:val="00334E77"/>
    <w:rsid w:val="00340C79"/>
    <w:rsid w:val="00342439"/>
    <w:rsid w:val="00342659"/>
    <w:rsid w:val="00342BA4"/>
    <w:rsid w:val="00343562"/>
    <w:rsid w:val="0035525D"/>
    <w:rsid w:val="00360176"/>
    <w:rsid w:val="00362577"/>
    <w:rsid w:val="00364EC1"/>
    <w:rsid w:val="00367CE3"/>
    <w:rsid w:val="00367D02"/>
    <w:rsid w:val="00367E81"/>
    <w:rsid w:val="0037797B"/>
    <w:rsid w:val="00383007"/>
    <w:rsid w:val="00390DF6"/>
    <w:rsid w:val="00391E55"/>
    <w:rsid w:val="003974DC"/>
    <w:rsid w:val="003A01A4"/>
    <w:rsid w:val="003A1883"/>
    <w:rsid w:val="003B3B9A"/>
    <w:rsid w:val="003B410A"/>
    <w:rsid w:val="003B7987"/>
    <w:rsid w:val="003C268E"/>
    <w:rsid w:val="003C5897"/>
    <w:rsid w:val="003D1339"/>
    <w:rsid w:val="003D4136"/>
    <w:rsid w:val="003D6B17"/>
    <w:rsid w:val="003E2031"/>
    <w:rsid w:val="003E22E4"/>
    <w:rsid w:val="003E6E53"/>
    <w:rsid w:val="003F00B3"/>
    <w:rsid w:val="003F6E7E"/>
    <w:rsid w:val="00400921"/>
    <w:rsid w:val="00413FDD"/>
    <w:rsid w:val="00415F09"/>
    <w:rsid w:val="00416960"/>
    <w:rsid w:val="0041732F"/>
    <w:rsid w:val="00421553"/>
    <w:rsid w:val="00425BC2"/>
    <w:rsid w:val="00426564"/>
    <w:rsid w:val="0042699B"/>
    <w:rsid w:val="00427406"/>
    <w:rsid w:val="0043242B"/>
    <w:rsid w:val="00441F95"/>
    <w:rsid w:val="004448CE"/>
    <w:rsid w:val="00444F44"/>
    <w:rsid w:val="00450380"/>
    <w:rsid w:val="0046538E"/>
    <w:rsid w:val="00465EA9"/>
    <w:rsid w:val="004762E8"/>
    <w:rsid w:val="0048022E"/>
    <w:rsid w:val="00485B4C"/>
    <w:rsid w:val="0049260A"/>
    <w:rsid w:val="004977FC"/>
    <w:rsid w:val="00497BA1"/>
    <w:rsid w:val="004A3037"/>
    <w:rsid w:val="004A649A"/>
    <w:rsid w:val="004A7445"/>
    <w:rsid w:val="004B4D2E"/>
    <w:rsid w:val="004C008E"/>
    <w:rsid w:val="004C348D"/>
    <w:rsid w:val="004C7045"/>
    <w:rsid w:val="004D09C7"/>
    <w:rsid w:val="004E6763"/>
    <w:rsid w:val="004E70FC"/>
    <w:rsid w:val="004F0668"/>
    <w:rsid w:val="004F5B49"/>
    <w:rsid w:val="004F7933"/>
    <w:rsid w:val="00506B1B"/>
    <w:rsid w:val="005073F5"/>
    <w:rsid w:val="00507A25"/>
    <w:rsid w:val="00511FD7"/>
    <w:rsid w:val="00513C72"/>
    <w:rsid w:val="005158B9"/>
    <w:rsid w:val="005158C4"/>
    <w:rsid w:val="005224AE"/>
    <w:rsid w:val="005224CC"/>
    <w:rsid w:val="00527576"/>
    <w:rsid w:val="00527D62"/>
    <w:rsid w:val="00530EFE"/>
    <w:rsid w:val="005358D4"/>
    <w:rsid w:val="00543E85"/>
    <w:rsid w:val="0054471B"/>
    <w:rsid w:val="00550173"/>
    <w:rsid w:val="00555D88"/>
    <w:rsid w:val="00557858"/>
    <w:rsid w:val="005814B8"/>
    <w:rsid w:val="0058212F"/>
    <w:rsid w:val="00594AAD"/>
    <w:rsid w:val="005A3D15"/>
    <w:rsid w:val="005A3DAF"/>
    <w:rsid w:val="005B40D6"/>
    <w:rsid w:val="005C045A"/>
    <w:rsid w:val="005C07B8"/>
    <w:rsid w:val="005D799B"/>
    <w:rsid w:val="005E454E"/>
    <w:rsid w:val="005E57B9"/>
    <w:rsid w:val="005E5DCD"/>
    <w:rsid w:val="005E5F24"/>
    <w:rsid w:val="005F3100"/>
    <w:rsid w:val="005F3D1D"/>
    <w:rsid w:val="005F5AE1"/>
    <w:rsid w:val="0060105B"/>
    <w:rsid w:val="006017BC"/>
    <w:rsid w:val="006041A0"/>
    <w:rsid w:val="00611D0D"/>
    <w:rsid w:val="0061568F"/>
    <w:rsid w:val="0061759A"/>
    <w:rsid w:val="00622439"/>
    <w:rsid w:val="006234FD"/>
    <w:rsid w:val="006252D2"/>
    <w:rsid w:val="00627146"/>
    <w:rsid w:val="0062722C"/>
    <w:rsid w:val="0063040B"/>
    <w:rsid w:val="00630E2C"/>
    <w:rsid w:val="00631B2B"/>
    <w:rsid w:val="00642CE8"/>
    <w:rsid w:val="006446DE"/>
    <w:rsid w:val="0065533F"/>
    <w:rsid w:val="00657AA2"/>
    <w:rsid w:val="00662288"/>
    <w:rsid w:val="00665E37"/>
    <w:rsid w:val="00667B86"/>
    <w:rsid w:val="00672CBA"/>
    <w:rsid w:val="0067334E"/>
    <w:rsid w:val="006741E2"/>
    <w:rsid w:val="00675006"/>
    <w:rsid w:val="0067516A"/>
    <w:rsid w:val="00681949"/>
    <w:rsid w:val="006852D6"/>
    <w:rsid w:val="006907C0"/>
    <w:rsid w:val="006A2D85"/>
    <w:rsid w:val="006A6986"/>
    <w:rsid w:val="006C1EA4"/>
    <w:rsid w:val="006C5C36"/>
    <w:rsid w:val="006C693F"/>
    <w:rsid w:val="006C7AFA"/>
    <w:rsid w:val="006E717D"/>
    <w:rsid w:val="0070144A"/>
    <w:rsid w:val="007028A9"/>
    <w:rsid w:val="00706022"/>
    <w:rsid w:val="00707430"/>
    <w:rsid w:val="00721A4F"/>
    <w:rsid w:val="00724951"/>
    <w:rsid w:val="007300D9"/>
    <w:rsid w:val="0073080D"/>
    <w:rsid w:val="00730C05"/>
    <w:rsid w:val="007433B6"/>
    <w:rsid w:val="0074356D"/>
    <w:rsid w:val="00743AA8"/>
    <w:rsid w:val="00747FF4"/>
    <w:rsid w:val="00755833"/>
    <w:rsid w:val="0075631F"/>
    <w:rsid w:val="00757D3A"/>
    <w:rsid w:val="00760FAA"/>
    <w:rsid w:val="00766165"/>
    <w:rsid w:val="00767C98"/>
    <w:rsid w:val="00773A00"/>
    <w:rsid w:val="0077536C"/>
    <w:rsid w:val="00775CA1"/>
    <w:rsid w:val="00777C16"/>
    <w:rsid w:val="00777CC6"/>
    <w:rsid w:val="00782A92"/>
    <w:rsid w:val="00786D6B"/>
    <w:rsid w:val="00787706"/>
    <w:rsid w:val="00791682"/>
    <w:rsid w:val="007B05C9"/>
    <w:rsid w:val="007B2DC0"/>
    <w:rsid w:val="007B504B"/>
    <w:rsid w:val="007B624E"/>
    <w:rsid w:val="007C184F"/>
    <w:rsid w:val="007C42A9"/>
    <w:rsid w:val="007D702A"/>
    <w:rsid w:val="007D7A7D"/>
    <w:rsid w:val="007E2720"/>
    <w:rsid w:val="007E3F2A"/>
    <w:rsid w:val="007E559B"/>
    <w:rsid w:val="007E6645"/>
    <w:rsid w:val="007F0DC7"/>
    <w:rsid w:val="007F1F69"/>
    <w:rsid w:val="008066A2"/>
    <w:rsid w:val="00807843"/>
    <w:rsid w:val="0081563B"/>
    <w:rsid w:val="00817128"/>
    <w:rsid w:val="008172A9"/>
    <w:rsid w:val="008173B5"/>
    <w:rsid w:val="00833A34"/>
    <w:rsid w:val="00837338"/>
    <w:rsid w:val="00840138"/>
    <w:rsid w:val="00843E82"/>
    <w:rsid w:val="00846E84"/>
    <w:rsid w:val="008559C8"/>
    <w:rsid w:val="008653A3"/>
    <w:rsid w:val="00872707"/>
    <w:rsid w:val="0088118D"/>
    <w:rsid w:val="00884BC6"/>
    <w:rsid w:val="00886CE8"/>
    <w:rsid w:val="00892E2C"/>
    <w:rsid w:val="00893D87"/>
    <w:rsid w:val="008A32E8"/>
    <w:rsid w:val="008A68C4"/>
    <w:rsid w:val="008B34F1"/>
    <w:rsid w:val="008B58E2"/>
    <w:rsid w:val="008B5F0C"/>
    <w:rsid w:val="008C0A95"/>
    <w:rsid w:val="008C7D31"/>
    <w:rsid w:val="008D4AA0"/>
    <w:rsid w:val="008E50B5"/>
    <w:rsid w:val="008E5D23"/>
    <w:rsid w:val="008F2976"/>
    <w:rsid w:val="008F2AF1"/>
    <w:rsid w:val="00902C7B"/>
    <w:rsid w:val="00912FEE"/>
    <w:rsid w:val="00915495"/>
    <w:rsid w:val="00917E7B"/>
    <w:rsid w:val="009210C2"/>
    <w:rsid w:val="0092430F"/>
    <w:rsid w:val="00934927"/>
    <w:rsid w:val="00935A3A"/>
    <w:rsid w:val="00935BA7"/>
    <w:rsid w:val="009458F2"/>
    <w:rsid w:val="00946C5E"/>
    <w:rsid w:val="00947514"/>
    <w:rsid w:val="009476B5"/>
    <w:rsid w:val="009515E6"/>
    <w:rsid w:val="00954B0A"/>
    <w:rsid w:val="00954ED2"/>
    <w:rsid w:val="00956893"/>
    <w:rsid w:val="00956A2B"/>
    <w:rsid w:val="00960A63"/>
    <w:rsid w:val="00976AF1"/>
    <w:rsid w:val="0097773D"/>
    <w:rsid w:val="00981614"/>
    <w:rsid w:val="0098412A"/>
    <w:rsid w:val="0099642F"/>
    <w:rsid w:val="009A0894"/>
    <w:rsid w:val="009A266C"/>
    <w:rsid w:val="009A6DF8"/>
    <w:rsid w:val="009B07D6"/>
    <w:rsid w:val="009B3CA1"/>
    <w:rsid w:val="009C23DC"/>
    <w:rsid w:val="009C54B5"/>
    <w:rsid w:val="009C66CB"/>
    <w:rsid w:val="009D1BA6"/>
    <w:rsid w:val="009D1D2B"/>
    <w:rsid w:val="009D2EF7"/>
    <w:rsid w:val="009D7BF7"/>
    <w:rsid w:val="009E2393"/>
    <w:rsid w:val="009E3659"/>
    <w:rsid w:val="009E36C7"/>
    <w:rsid w:val="009F1222"/>
    <w:rsid w:val="009F38A1"/>
    <w:rsid w:val="00A04FAB"/>
    <w:rsid w:val="00A064F4"/>
    <w:rsid w:val="00A06CE9"/>
    <w:rsid w:val="00A127AD"/>
    <w:rsid w:val="00A14FF5"/>
    <w:rsid w:val="00A15C06"/>
    <w:rsid w:val="00A176DF"/>
    <w:rsid w:val="00A25DB2"/>
    <w:rsid w:val="00A32575"/>
    <w:rsid w:val="00A34C41"/>
    <w:rsid w:val="00A46561"/>
    <w:rsid w:val="00A52B1D"/>
    <w:rsid w:val="00A6130F"/>
    <w:rsid w:val="00A66BCD"/>
    <w:rsid w:val="00A67826"/>
    <w:rsid w:val="00A67B7A"/>
    <w:rsid w:val="00A71A35"/>
    <w:rsid w:val="00A72D29"/>
    <w:rsid w:val="00A80894"/>
    <w:rsid w:val="00A91663"/>
    <w:rsid w:val="00AA247D"/>
    <w:rsid w:val="00AA4482"/>
    <w:rsid w:val="00AA7ADF"/>
    <w:rsid w:val="00AB3D0A"/>
    <w:rsid w:val="00AB6F1E"/>
    <w:rsid w:val="00AC121F"/>
    <w:rsid w:val="00AC3D24"/>
    <w:rsid w:val="00AC608E"/>
    <w:rsid w:val="00AE36F7"/>
    <w:rsid w:val="00AE4AAC"/>
    <w:rsid w:val="00AE7C69"/>
    <w:rsid w:val="00B01F70"/>
    <w:rsid w:val="00B0420C"/>
    <w:rsid w:val="00B061FE"/>
    <w:rsid w:val="00B20756"/>
    <w:rsid w:val="00B21588"/>
    <w:rsid w:val="00B249C7"/>
    <w:rsid w:val="00B3504E"/>
    <w:rsid w:val="00B56A38"/>
    <w:rsid w:val="00B62790"/>
    <w:rsid w:val="00B65F4D"/>
    <w:rsid w:val="00B7134B"/>
    <w:rsid w:val="00B8767A"/>
    <w:rsid w:val="00B93DD7"/>
    <w:rsid w:val="00B9469B"/>
    <w:rsid w:val="00B9751D"/>
    <w:rsid w:val="00BA29F0"/>
    <w:rsid w:val="00BA3D47"/>
    <w:rsid w:val="00BB2EFC"/>
    <w:rsid w:val="00BB5835"/>
    <w:rsid w:val="00BB7220"/>
    <w:rsid w:val="00BC2E64"/>
    <w:rsid w:val="00BC3C40"/>
    <w:rsid w:val="00BC3DF6"/>
    <w:rsid w:val="00BC7FB6"/>
    <w:rsid w:val="00BD76CA"/>
    <w:rsid w:val="00BE1B6C"/>
    <w:rsid w:val="00C000B1"/>
    <w:rsid w:val="00C01350"/>
    <w:rsid w:val="00C01798"/>
    <w:rsid w:val="00C023CB"/>
    <w:rsid w:val="00C14112"/>
    <w:rsid w:val="00C27665"/>
    <w:rsid w:val="00C27C33"/>
    <w:rsid w:val="00C31ECF"/>
    <w:rsid w:val="00C37492"/>
    <w:rsid w:val="00C411BD"/>
    <w:rsid w:val="00C46F34"/>
    <w:rsid w:val="00C4733C"/>
    <w:rsid w:val="00C50D7D"/>
    <w:rsid w:val="00C5354F"/>
    <w:rsid w:val="00C54FE6"/>
    <w:rsid w:val="00C64013"/>
    <w:rsid w:val="00C75616"/>
    <w:rsid w:val="00C774BA"/>
    <w:rsid w:val="00C8176A"/>
    <w:rsid w:val="00C92DD3"/>
    <w:rsid w:val="00C9312B"/>
    <w:rsid w:val="00C94707"/>
    <w:rsid w:val="00C95785"/>
    <w:rsid w:val="00C95D4C"/>
    <w:rsid w:val="00CA06E9"/>
    <w:rsid w:val="00CA1BF8"/>
    <w:rsid w:val="00CB2131"/>
    <w:rsid w:val="00CB6416"/>
    <w:rsid w:val="00CC24F1"/>
    <w:rsid w:val="00CC6D4B"/>
    <w:rsid w:val="00CC7C17"/>
    <w:rsid w:val="00CC7EEE"/>
    <w:rsid w:val="00CD3AB8"/>
    <w:rsid w:val="00CD4E92"/>
    <w:rsid w:val="00CD70DA"/>
    <w:rsid w:val="00CE189A"/>
    <w:rsid w:val="00CE278F"/>
    <w:rsid w:val="00CE41F8"/>
    <w:rsid w:val="00CE4E96"/>
    <w:rsid w:val="00CE60BE"/>
    <w:rsid w:val="00CE68FC"/>
    <w:rsid w:val="00CE6C96"/>
    <w:rsid w:val="00CF28FA"/>
    <w:rsid w:val="00CF2FE2"/>
    <w:rsid w:val="00CF4ED9"/>
    <w:rsid w:val="00D01CD3"/>
    <w:rsid w:val="00D01EE4"/>
    <w:rsid w:val="00D12BD4"/>
    <w:rsid w:val="00D16F1F"/>
    <w:rsid w:val="00D25707"/>
    <w:rsid w:val="00D2663A"/>
    <w:rsid w:val="00D30AE0"/>
    <w:rsid w:val="00D33611"/>
    <w:rsid w:val="00D347DA"/>
    <w:rsid w:val="00D47F24"/>
    <w:rsid w:val="00D50AC0"/>
    <w:rsid w:val="00D62582"/>
    <w:rsid w:val="00D62E06"/>
    <w:rsid w:val="00D74A1F"/>
    <w:rsid w:val="00D75535"/>
    <w:rsid w:val="00D76507"/>
    <w:rsid w:val="00D800F3"/>
    <w:rsid w:val="00D87095"/>
    <w:rsid w:val="00D874F5"/>
    <w:rsid w:val="00D90BEE"/>
    <w:rsid w:val="00D92FB4"/>
    <w:rsid w:val="00D9409C"/>
    <w:rsid w:val="00DA3B77"/>
    <w:rsid w:val="00DA45DA"/>
    <w:rsid w:val="00DA719F"/>
    <w:rsid w:val="00DB0A23"/>
    <w:rsid w:val="00DC0059"/>
    <w:rsid w:val="00DC396C"/>
    <w:rsid w:val="00DC42F4"/>
    <w:rsid w:val="00DC7954"/>
    <w:rsid w:val="00DE14EC"/>
    <w:rsid w:val="00DE4FCA"/>
    <w:rsid w:val="00DE5323"/>
    <w:rsid w:val="00DF3F47"/>
    <w:rsid w:val="00DF59FD"/>
    <w:rsid w:val="00DF64CC"/>
    <w:rsid w:val="00DF7693"/>
    <w:rsid w:val="00DF79E9"/>
    <w:rsid w:val="00E13ADC"/>
    <w:rsid w:val="00E15BFD"/>
    <w:rsid w:val="00E17E57"/>
    <w:rsid w:val="00E200C2"/>
    <w:rsid w:val="00E31AA2"/>
    <w:rsid w:val="00E420D1"/>
    <w:rsid w:val="00E5154C"/>
    <w:rsid w:val="00E53242"/>
    <w:rsid w:val="00E53DB9"/>
    <w:rsid w:val="00E5510F"/>
    <w:rsid w:val="00E56FBA"/>
    <w:rsid w:val="00E607EA"/>
    <w:rsid w:val="00E64080"/>
    <w:rsid w:val="00E74A5D"/>
    <w:rsid w:val="00E841CE"/>
    <w:rsid w:val="00E85D44"/>
    <w:rsid w:val="00EA102C"/>
    <w:rsid w:val="00EB2C5F"/>
    <w:rsid w:val="00EB57EF"/>
    <w:rsid w:val="00EC30B6"/>
    <w:rsid w:val="00EC5E30"/>
    <w:rsid w:val="00ED0BBE"/>
    <w:rsid w:val="00ED0E23"/>
    <w:rsid w:val="00ED379D"/>
    <w:rsid w:val="00ED3FC2"/>
    <w:rsid w:val="00EE09AA"/>
    <w:rsid w:val="00EE49A5"/>
    <w:rsid w:val="00EF5660"/>
    <w:rsid w:val="00EF56D7"/>
    <w:rsid w:val="00EF6B2F"/>
    <w:rsid w:val="00EF71AB"/>
    <w:rsid w:val="00F05856"/>
    <w:rsid w:val="00F21C9C"/>
    <w:rsid w:val="00F3246B"/>
    <w:rsid w:val="00F40510"/>
    <w:rsid w:val="00F44008"/>
    <w:rsid w:val="00F4665B"/>
    <w:rsid w:val="00F47A94"/>
    <w:rsid w:val="00F5358A"/>
    <w:rsid w:val="00F542B3"/>
    <w:rsid w:val="00F57D13"/>
    <w:rsid w:val="00F62F2B"/>
    <w:rsid w:val="00F64962"/>
    <w:rsid w:val="00F66297"/>
    <w:rsid w:val="00F67D9B"/>
    <w:rsid w:val="00F80E11"/>
    <w:rsid w:val="00F80EBA"/>
    <w:rsid w:val="00F82099"/>
    <w:rsid w:val="00F85D59"/>
    <w:rsid w:val="00F85EAD"/>
    <w:rsid w:val="00F867D3"/>
    <w:rsid w:val="00F92476"/>
    <w:rsid w:val="00FA7FDD"/>
    <w:rsid w:val="00FB0ECB"/>
    <w:rsid w:val="00FB7D5E"/>
    <w:rsid w:val="00FC4010"/>
    <w:rsid w:val="00FC753F"/>
    <w:rsid w:val="00FC793C"/>
    <w:rsid w:val="00FD1BCF"/>
    <w:rsid w:val="00FD71C2"/>
    <w:rsid w:val="00FD72A1"/>
    <w:rsid w:val="00FE1E52"/>
    <w:rsid w:val="00FF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3D304275"/>
  <w15:docId w15:val="{439DBC03-E2C5-4961-AB39-97DF0F57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D71C2"/>
  </w:style>
  <w:style w:type="paragraph" w:styleId="berschrift1">
    <w:name w:val="heading 1"/>
    <w:basedOn w:val="Standard"/>
    <w:next w:val="Standard"/>
    <w:qFormat/>
    <w:rsid w:val="00FD71C2"/>
    <w:pPr>
      <w:keepNext/>
      <w:outlineLvl w:val="0"/>
    </w:pPr>
    <w:rPr>
      <w:rFonts w:ascii="Century Gothic" w:hAnsi="Century Gothic"/>
      <w:b/>
      <w:caps/>
      <w:sz w:val="28"/>
    </w:rPr>
  </w:style>
  <w:style w:type="paragraph" w:styleId="berschrift2">
    <w:name w:val="heading 2"/>
    <w:basedOn w:val="Standard"/>
    <w:next w:val="Standard"/>
    <w:qFormat/>
    <w:rsid w:val="00FD71C2"/>
    <w:pPr>
      <w:keepNext/>
      <w:outlineLvl w:val="1"/>
    </w:pPr>
    <w:rPr>
      <w:rFonts w:ascii="Franklin Gothic Medium" w:hAnsi="Franklin Gothic Medium"/>
      <w:caps/>
      <w:sz w:val="28"/>
    </w:rPr>
  </w:style>
  <w:style w:type="paragraph" w:styleId="berschrift3">
    <w:name w:val="heading 3"/>
    <w:basedOn w:val="Standard"/>
    <w:next w:val="Standard"/>
    <w:qFormat/>
    <w:rsid w:val="00FD71C2"/>
    <w:pPr>
      <w:keepNext/>
      <w:spacing w:after="120"/>
      <w:outlineLvl w:val="2"/>
    </w:pPr>
    <w:rPr>
      <w:rFonts w:ascii="News Gothic MT" w:hAnsi="News Gothic MT"/>
      <w:sz w:val="16"/>
      <w:u w:val="single"/>
    </w:rPr>
  </w:style>
  <w:style w:type="paragraph" w:styleId="berschrift4">
    <w:name w:val="heading 4"/>
    <w:basedOn w:val="Standard"/>
    <w:next w:val="Standard"/>
    <w:qFormat/>
    <w:rsid w:val="00FD71C2"/>
    <w:pPr>
      <w:keepNext/>
      <w:tabs>
        <w:tab w:val="left" w:pos="780"/>
      </w:tabs>
      <w:outlineLvl w:val="3"/>
    </w:pPr>
    <w:rPr>
      <w:rFonts w:ascii="News Gothic MT" w:hAnsi="News Gothic MT"/>
      <w:b/>
      <w:sz w:val="18"/>
    </w:rPr>
  </w:style>
  <w:style w:type="paragraph" w:styleId="berschrift5">
    <w:name w:val="heading 5"/>
    <w:basedOn w:val="Standard"/>
    <w:next w:val="Standard"/>
    <w:qFormat/>
    <w:rsid w:val="00FD71C2"/>
    <w:pPr>
      <w:keepNext/>
      <w:tabs>
        <w:tab w:val="left" w:pos="2410"/>
        <w:tab w:val="left" w:pos="5387"/>
        <w:tab w:val="left" w:pos="8222"/>
      </w:tabs>
      <w:outlineLvl w:val="4"/>
    </w:pPr>
    <w:rPr>
      <w:rFonts w:ascii="Arial" w:hAnsi="Arial"/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FD71C2"/>
    <w:pPr>
      <w:tabs>
        <w:tab w:val="center" w:pos="4536"/>
        <w:tab w:val="right" w:pos="9072"/>
      </w:tabs>
    </w:pPr>
    <w:rPr>
      <w:rFonts w:ascii="Arial" w:hAnsi="Arial"/>
      <w:color w:val="000000"/>
      <w:sz w:val="24"/>
    </w:rPr>
  </w:style>
  <w:style w:type="paragraph" w:styleId="Kopfzeile">
    <w:name w:val="header"/>
    <w:basedOn w:val="Standard"/>
    <w:rsid w:val="00FD71C2"/>
    <w:pPr>
      <w:tabs>
        <w:tab w:val="center" w:pos="4536"/>
        <w:tab w:val="right" w:pos="9072"/>
      </w:tabs>
    </w:pPr>
    <w:rPr>
      <w:rFonts w:ascii="Century Gothic" w:hAnsi="Century Gothic"/>
      <w:sz w:val="22"/>
    </w:rPr>
  </w:style>
  <w:style w:type="character" w:styleId="Hyperlink">
    <w:name w:val="Hyperlink"/>
    <w:basedOn w:val="Absatz-Standardschriftart"/>
    <w:rsid w:val="00FD71C2"/>
    <w:rPr>
      <w:color w:val="0000FF"/>
      <w:u w:val="single"/>
    </w:rPr>
  </w:style>
  <w:style w:type="character" w:styleId="BesuchterLink">
    <w:name w:val="FollowedHyperlink"/>
    <w:basedOn w:val="Absatz-Standardschriftart"/>
    <w:rsid w:val="00FD71C2"/>
    <w:rPr>
      <w:color w:val="800080"/>
      <w:u w:val="single"/>
    </w:rPr>
  </w:style>
  <w:style w:type="character" w:styleId="Seitenzahl">
    <w:name w:val="page number"/>
    <w:basedOn w:val="Absatz-Standardschriftart"/>
    <w:rsid w:val="00FD71C2"/>
  </w:style>
  <w:style w:type="paragraph" w:styleId="Sprechblasentext">
    <w:name w:val="Balloon Text"/>
    <w:basedOn w:val="Standard"/>
    <w:semiHidden/>
    <w:rsid w:val="00EE09AA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86BD8"/>
    <w:pPr>
      <w:ind w:left="720"/>
      <w:contextualSpacing/>
    </w:pPr>
  </w:style>
  <w:style w:type="character" w:customStyle="1" w:styleId="FuzeileZchn">
    <w:name w:val="Fußzeile Zchn"/>
    <w:basedOn w:val="Absatz-Standardschriftart"/>
    <w:link w:val="Fuzeile"/>
    <w:uiPriority w:val="99"/>
    <w:rsid w:val="0063040B"/>
    <w:rPr>
      <w:rFonts w:ascii="Arial" w:hAnsi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4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11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73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63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325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536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255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461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46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48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133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345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36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539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5521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70951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531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7217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0354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5968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8554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44938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0960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8661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1194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4825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6259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2426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35065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943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961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0548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9603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6404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0932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074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907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959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47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2832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6620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36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77673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9680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612354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42208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4625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8269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8428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59073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282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6901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3044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4560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9947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383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0310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9139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16566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2529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108894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5381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76115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724901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65897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2074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746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53128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79400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12984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32992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90193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37735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05756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2707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15971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50929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79966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0901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7121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95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54224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8171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56631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813695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3448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8841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88682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27412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93197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42945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087184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25942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7661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6116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8362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9708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32443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51290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52450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96087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92925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954717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032205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945057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291668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55584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398091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488393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45274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845322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798452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600315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664754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704720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7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User\WEDL\Vorlagen\KJF-KW\Briefkopf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84713-4E46-446C-A4AC-2D79976D6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Briefkopf</Template>
  <TotalTime>0</TotalTime>
  <Pages>1</Pages>
  <Words>169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KATHOLISCHE</vt:lpstr>
    </vt:vector>
  </TitlesOfParts>
  <Company> </Company>
  <LinksUpToDate>false</LinksUpToDate>
  <CharactersWithSpaces>1503</CharactersWithSpaces>
  <SharedDoc>false</SharedDoc>
  <HLinks>
    <vt:vector size="6" baseType="variant">
      <vt:variant>
        <vt:i4>4325410</vt:i4>
      </vt:variant>
      <vt:variant>
        <vt:i4>0</vt:i4>
      </vt:variant>
      <vt:variant>
        <vt:i4>0</vt:i4>
      </vt:variant>
      <vt:variant>
        <vt:i4>5</vt:i4>
      </vt:variant>
      <vt:variant>
        <vt:lpwstr>mailto:kjf@kjf-regensburg.de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KATHOLISCHE</dc:title>
  <dc:subject/>
  <dc:creator>wedl</dc:creator>
  <cp:keywords/>
  <cp:lastModifiedBy>Monika Beranek - St. Marien Stellv. Schulleitung -</cp:lastModifiedBy>
  <cp:revision>8</cp:revision>
  <cp:lastPrinted>2023-09-14T09:21:00Z</cp:lastPrinted>
  <dcterms:created xsi:type="dcterms:W3CDTF">2026-07-29T07:55:00Z</dcterms:created>
  <dcterms:modified xsi:type="dcterms:W3CDTF">2026-09-17T09:05:00Z</dcterms:modified>
</cp:coreProperties>
</file>